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7FC" w:rsidRPr="00B47E8D" w:rsidRDefault="00DD47FC" w:rsidP="003E7451">
      <w:pPr>
        <w:pStyle w:val="western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tmpW8sSoi_html_63db27a0" style="position:absolute;left:0;text-align:left;margin-left:36pt;margin-top:9pt;width:81pt;height:81pt;z-index:251658240;visibility:visible;mso-position-vertical-relative:line" o:allowoverlap="f">
            <v:imagedata r:id="rId4" o:title=""/>
            <w10:wrap type="square"/>
          </v:shape>
        </w:pict>
      </w:r>
      <w:r w:rsidRPr="00B47E8D">
        <w:rPr>
          <w:b/>
          <w:bCs/>
        </w:rPr>
        <w:t>СТРУКТУРА ТИПОВОГО КОНТРАКТА УЧАСТНИКА ПРОЕКТА</w:t>
      </w:r>
    </w:p>
    <w:p w:rsidR="00DD47FC" w:rsidRPr="00B47E8D" w:rsidRDefault="00DD47FC" w:rsidP="003E7451">
      <w:pPr>
        <w:pStyle w:val="western"/>
        <w:jc w:val="center"/>
      </w:pPr>
      <w:r w:rsidRPr="00B47E8D">
        <w:rPr>
          <w:b/>
          <w:bCs/>
        </w:rPr>
        <w:t>«</w:t>
      </w:r>
      <w:r w:rsidRPr="00B47E8D">
        <w:rPr>
          <w:b/>
          <w:bCs/>
          <w:lang w:val="en-US"/>
        </w:rPr>
        <w:t>S</w:t>
      </w:r>
      <w:r w:rsidRPr="00B47E8D">
        <w:rPr>
          <w:b/>
          <w:bCs/>
        </w:rPr>
        <w:t>А</w:t>
      </w:r>
      <w:r w:rsidRPr="00B47E8D">
        <w:rPr>
          <w:b/>
          <w:bCs/>
          <w:lang w:val="en-US"/>
        </w:rPr>
        <w:t>M</w:t>
      </w:r>
      <w:r w:rsidRPr="00B47E8D">
        <w:rPr>
          <w:b/>
          <w:bCs/>
        </w:rPr>
        <w:t>О</w:t>
      </w:r>
      <w:r w:rsidRPr="00B47E8D">
        <w:rPr>
          <w:b/>
          <w:bCs/>
          <w:lang w:val="en-US"/>
        </w:rPr>
        <w:t>S</w:t>
      </w:r>
      <w:r w:rsidRPr="00B47E8D">
        <w:rPr>
          <w:b/>
          <w:bCs/>
        </w:rPr>
        <w:t>ТОЯТЕЛЬНЫЕ</w:t>
      </w:r>
      <w:r w:rsidRPr="00B47E8D">
        <w:rPr>
          <w:rStyle w:val="highlighthighlightactive"/>
          <w:b/>
          <w:bCs/>
        </w:rPr>
        <w:t> ДЕТИ </w:t>
      </w:r>
      <w:bookmarkStart w:id="0" w:name="YANDEX_LAST"/>
      <w:bookmarkEnd w:id="0"/>
      <w:r w:rsidRPr="00B47E8D">
        <w:rPr>
          <w:b/>
          <w:bCs/>
        </w:rPr>
        <w:t>»</w:t>
      </w:r>
    </w:p>
    <w:p w:rsidR="00DD47FC" w:rsidRDefault="00DD47FC" w:rsidP="003E7451">
      <w:pPr>
        <w:pStyle w:val="western"/>
        <w:spacing w:line="360" w:lineRule="auto"/>
        <w:ind w:firstLine="706"/>
        <w:rPr>
          <w:b/>
          <w:bCs/>
        </w:rPr>
      </w:pPr>
    </w:p>
    <w:p w:rsidR="00DD47FC" w:rsidRPr="00B47E8D" w:rsidRDefault="00DD47FC" w:rsidP="003E7451">
      <w:pPr>
        <w:pStyle w:val="western"/>
        <w:ind w:left="357" w:firstLine="706"/>
      </w:pPr>
      <w:r w:rsidRPr="00B47E8D">
        <w:rPr>
          <w:b/>
          <w:bCs/>
        </w:rPr>
        <w:t>Я,</w:t>
      </w:r>
      <w:r w:rsidRPr="00B47E8D">
        <w:t xml:space="preserve"> _________________________________________</w:t>
      </w:r>
      <w:r>
        <w:t>_________________________</w:t>
      </w:r>
      <w:r w:rsidRPr="00B47E8D">
        <w:t>,</w:t>
      </w:r>
    </w:p>
    <w:p w:rsidR="00DD47FC" w:rsidRDefault="00DD47FC" w:rsidP="003E7451">
      <w:pPr>
        <w:pStyle w:val="western"/>
        <w:ind w:left="357"/>
      </w:pPr>
      <w:r w:rsidRPr="00B47E8D">
        <w:rPr>
          <w:b/>
          <w:bCs/>
        </w:rPr>
        <w:t>воспитанник, и</w:t>
      </w:r>
      <w:r w:rsidRPr="00B47E8D">
        <w:t xml:space="preserve"> ________________________________</w:t>
      </w:r>
      <w:r>
        <w:t>___________________________</w:t>
      </w:r>
      <w:r w:rsidRPr="00B47E8D">
        <w:t xml:space="preserve">, </w:t>
      </w:r>
    </w:p>
    <w:p w:rsidR="00DD47FC" w:rsidRPr="00B47E8D" w:rsidRDefault="00DD47FC" w:rsidP="003E7451">
      <w:pPr>
        <w:pStyle w:val="western"/>
        <w:ind w:left="357"/>
      </w:pPr>
      <w:r w:rsidRPr="00B47E8D">
        <w:rPr>
          <w:b/>
          <w:bCs/>
        </w:rPr>
        <w:t xml:space="preserve">руководитель объединения </w:t>
      </w:r>
      <w:r w:rsidRPr="00B47E8D">
        <w:t>______________________</w:t>
      </w:r>
      <w:r>
        <w:t>___________________________</w:t>
      </w:r>
      <w:r w:rsidRPr="00B47E8D">
        <w:t>,</w:t>
      </w:r>
    </w:p>
    <w:p w:rsidR="00DD47FC" w:rsidRDefault="00DD47FC" w:rsidP="003E7451">
      <w:pPr>
        <w:pStyle w:val="western"/>
        <w:ind w:left="357"/>
        <w:rPr>
          <w:b/>
          <w:bCs/>
        </w:rPr>
      </w:pPr>
      <w:r w:rsidRPr="00B47E8D">
        <w:rPr>
          <w:b/>
          <w:bCs/>
        </w:rPr>
        <w:t>заявляем, что</w:t>
      </w:r>
      <w:r w:rsidRPr="00B47E8D">
        <w:t>__________</w:t>
      </w:r>
      <w:r>
        <w:t>______________________________</w:t>
      </w:r>
      <w:r w:rsidRPr="00B47E8D">
        <w:t xml:space="preserve"> </w:t>
      </w:r>
      <w:r w:rsidRPr="00B47E8D">
        <w:rPr>
          <w:b/>
          <w:bCs/>
        </w:rPr>
        <w:t xml:space="preserve">принял на себя сроком </w:t>
      </w:r>
      <w:r>
        <w:rPr>
          <w:b/>
          <w:bCs/>
        </w:rPr>
        <w:t xml:space="preserve">на ___________ </w:t>
      </w:r>
      <w:r w:rsidRPr="00B47E8D">
        <w:rPr>
          <w:b/>
          <w:bCs/>
        </w:rPr>
        <w:t>следующие обязательства:</w:t>
      </w:r>
      <w:r>
        <w:rPr>
          <w:b/>
          <w:bCs/>
        </w:rPr>
        <w:t>____________________________________</w:t>
      </w:r>
    </w:p>
    <w:p w:rsidR="00DD47FC" w:rsidRDefault="00DD47FC" w:rsidP="003E7451">
      <w:pPr>
        <w:pStyle w:val="western"/>
        <w:ind w:left="357"/>
        <w:rPr>
          <w:b/>
          <w:bCs/>
        </w:rPr>
      </w:pPr>
      <w:r>
        <w:rPr>
          <w:b/>
          <w:bCs/>
        </w:rPr>
        <w:t>__________________________________________________________________________</w:t>
      </w:r>
    </w:p>
    <w:p w:rsidR="00DD47FC" w:rsidRDefault="00DD47FC" w:rsidP="003E7451">
      <w:pPr>
        <w:pStyle w:val="western"/>
        <w:ind w:left="357"/>
        <w:rPr>
          <w:b/>
          <w:bCs/>
        </w:rPr>
      </w:pPr>
      <w:r>
        <w:rPr>
          <w:b/>
          <w:bCs/>
        </w:rPr>
        <w:t>__________________________________________________________________________</w:t>
      </w:r>
    </w:p>
    <w:p w:rsidR="00DD47FC" w:rsidRDefault="00DD47FC" w:rsidP="003E7451">
      <w:pPr>
        <w:pStyle w:val="western"/>
        <w:pBdr>
          <w:top w:val="single" w:sz="8" w:space="1" w:color="000000"/>
          <w:bottom w:val="single" w:sz="8" w:space="1" w:color="000000"/>
        </w:pBdr>
        <w:rPr>
          <w:b/>
          <w:bCs/>
        </w:rPr>
      </w:pPr>
    </w:p>
    <w:p w:rsidR="00DD47FC" w:rsidRPr="00B47E8D" w:rsidRDefault="00DD47FC" w:rsidP="003E7451">
      <w:pPr>
        <w:pStyle w:val="western"/>
        <w:pBdr>
          <w:top w:val="single" w:sz="8" w:space="1" w:color="000000"/>
          <w:bottom w:val="single" w:sz="8" w:space="1" w:color="000000"/>
        </w:pBdr>
      </w:pPr>
      <w:r>
        <w:rPr>
          <w:b/>
          <w:bCs/>
        </w:rPr>
        <w:t xml:space="preserve">       </w:t>
      </w:r>
      <w:r w:rsidRPr="00B47E8D">
        <w:rPr>
          <w:b/>
          <w:bCs/>
        </w:rPr>
        <w:t>Со своей стороны,</w:t>
      </w:r>
      <w:r w:rsidRPr="00B47E8D">
        <w:t xml:space="preserve"> ___________________________________</w:t>
      </w:r>
      <w:r w:rsidRPr="00B47E8D">
        <w:rPr>
          <w:b/>
          <w:bCs/>
        </w:rPr>
        <w:t>берет на себя обязательства:</w:t>
      </w:r>
    </w:p>
    <w:p w:rsidR="00DD47FC" w:rsidRPr="00B47E8D" w:rsidRDefault="00DD47FC" w:rsidP="003E7451">
      <w:pPr>
        <w:pStyle w:val="western"/>
        <w:ind w:left="357" w:firstLine="706"/>
      </w:pPr>
      <w:r w:rsidRPr="00B47E8D">
        <w:rPr>
          <w:b/>
          <w:bCs/>
        </w:rPr>
        <w:t>В случае нарушения контракта:</w:t>
      </w:r>
    </w:p>
    <w:p w:rsidR="00DD47FC" w:rsidRPr="00B47E8D" w:rsidRDefault="00DD47FC" w:rsidP="003E7451">
      <w:pPr>
        <w:pStyle w:val="western"/>
      </w:pPr>
      <w:r>
        <w:rPr>
          <w:b/>
          <w:bCs/>
        </w:rPr>
        <w:t xml:space="preserve">       </w:t>
      </w:r>
      <w:r w:rsidRPr="00B47E8D">
        <w:rPr>
          <w:b/>
          <w:bCs/>
        </w:rPr>
        <w:t xml:space="preserve">а) руководитель объединения сообщает родителям воспитанника </w:t>
      </w:r>
      <w:r>
        <w:rPr>
          <w:b/>
          <w:bCs/>
        </w:rPr>
        <w:t>_____________________________________________________________________________</w:t>
      </w:r>
    </w:p>
    <w:p w:rsidR="00DD47FC" w:rsidRDefault="00DD47FC" w:rsidP="003E7451">
      <w:pPr>
        <w:pStyle w:val="western"/>
        <w:ind w:left="357"/>
        <w:rPr>
          <w:b/>
          <w:bCs/>
        </w:rPr>
      </w:pPr>
      <w:r w:rsidRPr="00B47E8D">
        <w:rPr>
          <w:b/>
          <w:bCs/>
        </w:rPr>
        <w:t>б) коллектив на общем собрании решает вопрос о выбывании воспитанника</w:t>
      </w:r>
      <w:r>
        <w:rPr>
          <w:b/>
          <w:bCs/>
        </w:rPr>
        <w:t xml:space="preserve"> </w:t>
      </w:r>
    </w:p>
    <w:p w:rsidR="00DD47FC" w:rsidRPr="00B47E8D" w:rsidRDefault="00DD47FC" w:rsidP="003E7451">
      <w:pPr>
        <w:pStyle w:val="western"/>
        <w:ind w:left="357"/>
      </w:pPr>
      <w:r w:rsidRPr="00B47E8D">
        <w:rPr>
          <w:b/>
          <w:bCs/>
        </w:rPr>
        <w:t>_________________________________из проекта «</w:t>
      </w:r>
      <w:r w:rsidRPr="00B47E8D">
        <w:rPr>
          <w:b/>
          <w:bCs/>
          <w:lang w:val="en-US"/>
        </w:rPr>
        <w:t>S</w:t>
      </w:r>
      <w:r w:rsidRPr="00B47E8D">
        <w:rPr>
          <w:b/>
          <w:bCs/>
        </w:rPr>
        <w:t>а</w:t>
      </w:r>
      <w:r w:rsidRPr="00B47E8D">
        <w:rPr>
          <w:b/>
          <w:bCs/>
          <w:lang w:val="en-US"/>
        </w:rPr>
        <w:t>M</w:t>
      </w:r>
      <w:r w:rsidRPr="00B47E8D">
        <w:rPr>
          <w:b/>
          <w:bCs/>
        </w:rPr>
        <w:t>о</w:t>
      </w:r>
      <w:r w:rsidRPr="00B47E8D">
        <w:rPr>
          <w:b/>
          <w:bCs/>
          <w:lang w:val="en-US"/>
        </w:rPr>
        <w:t>S</w:t>
      </w:r>
      <w:r w:rsidRPr="00B47E8D">
        <w:rPr>
          <w:b/>
          <w:bCs/>
        </w:rPr>
        <w:t>тоятельные де</w:t>
      </w:r>
      <w:r>
        <w:rPr>
          <w:b/>
          <w:bCs/>
        </w:rPr>
        <w:t>ти» сроком на ____________</w:t>
      </w:r>
      <w:r w:rsidRPr="00B47E8D">
        <w:rPr>
          <w:b/>
          <w:bCs/>
        </w:rPr>
        <w:t>.</w:t>
      </w:r>
    </w:p>
    <w:p w:rsidR="00DD47FC" w:rsidRPr="00B47E8D" w:rsidRDefault="00DD47FC" w:rsidP="003E7451">
      <w:pPr>
        <w:pStyle w:val="western"/>
        <w:ind w:left="360"/>
        <w:jc w:val="center"/>
      </w:pPr>
      <w:r w:rsidRPr="00B47E8D">
        <w:t>Подписи сторон:</w:t>
      </w:r>
    </w:p>
    <w:tbl>
      <w:tblPr>
        <w:tblW w:w="10619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5092"/>
        <w:gridCol w:w="5527"/>
      </w:tblGrid>
      <w:tr w:rsidR="00DD47FC" w:rsidRPr="00B47E8D" w:rsidTr="003E7451">
        <w:trPr>
          <w:trHeight w:val="2776"/>
          <w:tblCellSpacing w:w="0" w:type="dxa"/>
          <w:jc w:val="center"/>
        </w:trPr>
        <w:tc>
          <w:tcPr>
            <w:tcW w:w="5092" w:type="dxa"/>
          </w:tcPr>
          <w:p w:rsidR="00DD47FC" w:rsidRPr="00B47E8D" w:rsidRDefault="00DD47FC" w:rsidP="00A62C6A">
            <w:pPr>
              <w:pStyle w:val="western"/>
              <w:ind w:left="360"/>
              <w:jc w:val="center"/>
            </w:pPr>
            <w:r w:rsidRPr="00B47E8D">
              <w:rPr>
                <w:b/>
                <w:bCs/>
              </w:rPr>
              <w:t>Руководитель организации (объединения)</w:t>
            </w:r>
          </w:p>
          <w:p w:rsidR="00DD47FC" w:rsidRPr="00B47E8D" w:rsidRDefault="00DD47FC" w:rsidP="00A62C6A">
            <w:pPr>
              <w:pStyle w:val="western"/>
              <w:ind w:left="360"/>
            </w:pPr>
            <w:r w:rsidRPr="00B47E8D">
              <w:t>________</w:t>
            </w:r>
            <w:r>
              <w:t>________</w:t>
            </w:r>
            <w:r w:rsidRPr="00B47E8D">
              <w:t xml:space="preserve"> (расшифровка подписи)</w:t>
            </w:r>
          </w:p>
          <w:p w:rsidR="00DD47FC" w:rsidRPr="00B47E8D" w:rsidRDefault="00DD47FC" w:rsidP="00A62C6A">
            <w:pPr>
              <w:pStyle w:val="western"/>
              <w:ind w:left="360"/>
            </w:pPr>
            <w:r w:rsidRPr="00B47E8D">
              <w:t xml:space="preserve">(подпись) </w:t>
            </w:r>
          </w:p>
          <w:p w:rsidR="00DD47FC" w:rsidRPr="00B47E8D" w:rsidRDefault="00DD47FC" w:rsidP="00A62C6A">
            <w:pPr>
              <w:pStyle w:val="western"/>
              <w:ind w:left="360"/>
            </w:pPr>
            <w:r w:rsidRPr="00B47E8D">
              <w:t>«____» __________ 200 __ г.</w:t>
            </w:r>
          </w:p>
          <w:p w:rsidR="00DD47FC" w:rsidRPr="00B47E8D" w:rsidRDefault="00DD47FC" w:rsidP="00A62C6A">
            <w:pPr>
              <w:pStyle w:val="western"/>
              <w:ind w:left="360"/>
            </w:pPr>
            <w:r w:rsidRPr="00B47E8D">
              <w:t>МП</w:t>
            </w:r>
          </w:p>
        </w:tc>
        <w:tc>
          <w:tcPr>
            <w:tcW w:w="5527" w:type="dxa"/>
          </w:tcPr>
          <w:p w:rsidR="00DD47FC" w:rsidRPr="00B47E8D" w:rsidRDefault="00DD47FC" w:rsidP="00A62C6A">
            <w:pPr>
              <w:pStyle w:val="western"/>
              <w:ind w:left="360"/>
            </w:pPr>
            <w:r w:rsidRPr="00B47E8D">
              <w:rPr>
                <w:b/>
                <w:bCs/>
              </w:rPr>
              <w:t xml:space="preserve">Ф.и.о. </w:t>
            </w:r>
            <w:r w:rsidRPr="00B47E8D">
              <w:t>участника контракта</w:t>
            </w:r>
          </w:p>
          <w:p w:rsidR="00DD47FC" w:rsidRPr="00B47E8D" w:rsidRDefault="00DD47FC" w:rsidP="003E7451">
            <w:pPr>
              <w:pStyle w:val="western"/>
            </w:pPr>
            <w:r>
              <w:t xml:space="preserve">       ___________</w:t>
            </w:r>
            <w:r w:rsidRPr="00B47E8D">
              <w:t>________ (подпись)</w:t>
            </w:r>
          </w:p>
          <w:p w:rsidR="00DD47FC" w:rsidRPr="00B47E8D" w:rsidRDefault="00DD47FC" w:rsidP="00A62C6A">
            <w:pPr>
              <w:pStyle w:val="western"/>
              <w:ind w:left="360"/>
            </w:pPr>
            <w:r w:rsidRPr="00B47E8D">
              <w:rPr>
                <w:b/>
                <w:bCs/>
              </w:rPr>
              <w:t>Родитель:</w:t>
            </w:r>
          </w:p>
          <w:p w:rsidR="00DD47FC" w:rsidRPr="00B47E8D" w:rsidRDefault="00DD47FC" w:rsidP="00A62C6A">
            <w:pPr>
              <w:pStyle w:val="western"/>
              <w:ind w:left="360"/>
            </w:pPr>
            <w:r w:rsidRPr="00B47E8D">
              <w:t>________</w:t>
            </w:r>
            <w:r>
              <w:t>____________</w:t>
            </w:r>
            <w:r w:rsidRPr="00B47E8D">
              <w:t xml:space="preserve"> (расшифровка подписи)</w:t>
            </w:r>
          </w:p>
          <w:p w:rsidR="00DD47FC" w:rsidRPr="00B47E8D" w:rsidRDefault="00DD47FC" w:rsidP="00A62C6A">
            <w:pPr>
              <w:pStyle w:val="western"/>
              <w:ind w:left="360"/>
            </w:pPr>
            <w:r w:rsidRPr="00B47E8D">
              <w:t xml:space="preserve">(подпись) </w:t>
            </w:r>
          </w:p>
        </w:tc>
      </w:tr>
    </w:tbl>
    <w:p w:rsidR="00DD47FC" w:rsidRDefault="00DD47FC" w:rsidP="003E7451"/>
    <w:sectPr w:rsidR="00DD47FC" w:rsidSect="003C5AA8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7451"/>
    <w:rsid w:val="002A13B0"/>
    <w:rsid w:val="00375C47"/>
    <w:rsid w:val="003C5AA8"/>
    <w:rsid w:val="003E7451"/>
    <w:rsid w:val="00565757"/>
    <w:rsid w:val="008F0895"/>
    <w:rsid w:val="00A62C6A"/>
    <w:rsid w:val="00AA0F60"/>
    <w:rsid w:val="00B47E8D"/>
    <w:rsid w:val="00DD4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45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stern">
    <w:name w:val="western"/>
    <w:basedOn w:val="Normal"/>
    <w:uiPriority w:val="99"/>
    <w:rsid w:val="003E7451"/>
    <w:pPr>
      <w:spacing w:before="100" w:beforeAutospacing="1" w:after="100" w:afterAutospacing="1"/>
    </w:pPr>
  </w:style>
  <w:style w:type="character" w:customStyle="1" w:styleId="highlighthighlightactive">
    <w:name w:val="highlight highlight_active"/>
    <w:basedOn w:val="DefaultParagraphFont"/>
    <w:uiPriority w:val="99"/>
    <w:rsid w:val="003E7451"/>
    <w:rPr>
      <w:rFonts w:cs="Times New Roman"/>
    </w:rPr>
  </w:style>
  <w:style w:type="character" w:styleId="Hyperlink">
    <w:name w:val="Hyperlink"/>
    <w:basedOn w:val="DefaultParagraphFont"/>
    <w:uiPriority w:val="99"/>
    <w:rsid w:val="008F089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192</Words>
  <Characters>1100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2013-09-20T05:47:00Z</dcterms:created>
  <dcterms:modified xsi:type="dcterms:W3CDTF">2013-09-24T18:15:00Z</dcterms:modified>
</cp:coreProperties>
</file>